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 w:rsidRPr="007F3EFC">
        <w:rPr>
          <w:rFonts w:ascii="Times New Roman" w:hAnsi="Times New Roman"/>
          <w:b/>
          <w:sz w:val="28"/>
          <w:szCs w:val="28"/>
        </w:rPr>
        <w:t>1 группа</w:t>
      </w:r>
      <w:r>
        <w:rPr>
          <w:rFonts w:ascii="Times New Roman" w:hAnsi="Times New Roman"/>
          <w:b/>
          <w:sz w:val="28"/>
          <w:szCs w:val="28"/>
        </w:rPr>
        <w:t xml:space="preserve"> 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Валиуллина Диляра Рамилевна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24.08.2011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Васильева Милана Маратовна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29.09.2011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Ганеева Лия Рамилевна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04.12.2011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Гиззатуллин Камиль Русланович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11.06.2011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Зарипов Булат Азатович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12.07.2011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Каримов Амир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Раббаниев Ринар Ренатович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05.09.2011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Рубцов Александр Артемович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11.05 2011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Савандиева Дарья Олеговна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Савандиева Полина Олеговна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Саляхутдинов Эрнест Маратович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04.09.2011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Султанова Азалия Наилевна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11.11.2010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Талипов Тимур Ирекович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30.11.2011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Харисов Альмир Рустемович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19.08.2011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Чумев Дмитрий Анатольевич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22.02.2011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Шириева Самира Рамилевна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08.09.2011</w:t>
            </w: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 w:rsidRPr="007F3EFC">
        <w:rPr>
          <w:rFonts w:ascii="Times New Roman" w:hAnsi="Times New Roman"/>
          <w:b/>
          <w:sz w:val="28"/>
          <w:szCs w:val="28"/>
        </w:rPr>
        <w:t>2 группа</w:t>
      </w:r>
      <w:r>
        <w:rPr>
          <w:rFonts w:ascii="Times New Roman" w:hAnsi="Times New Roman"/>
          <w:b/>
          <w:sz w:val="28"/>
          <w:szCs w:val="28"/>
        </w:rPr>
        <w:t xml:space="preserve"> 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Ахметзянов Аяз Альбертович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13.09.2011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Вакказов Карим Ильдарович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31.08.2011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Галева Чулпан Рамилевна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07.12.2010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Закиров Ринат Ильшатович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Зиннатуллина Риана Ильдусовна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09.10.2011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Кожевников Андрей Сергеевич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Комарова Анастасия Артемовна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23.01.2011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Лутфуллин Артур Ильдарович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27.07.2011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Мазильникова Полина Дмитриевна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13.02.2011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Низамова Самира Айдаровна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14.10.2011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Спиридонова Анна Сергеевна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07.01.2011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Сунгатуллина Ясмина Назировна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02.03.2011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Трофимов Ярослав Андреевич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20.11.2010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Шайдуллина Камилла Ильнуровна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10.05.2011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Эрташ Жасмин Серкановна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29.07.2011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Торопов Валерий Сергеевич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08.11.2010</w:t>
            </w: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 w:rsidRPr="007F3EFC">
        <w:rPr>
          <w:rFonts w:ascii="Times New Roman" w:hAnsi="Times New Roman"/>
          <w:b/>
          <w:sz w:val="28"/>
          <w:szCs w:val="28"/>
        </w:rPr>
        <w:t>3 группа</w:t>
      </w:r>
      <w:r>
        <w:rPr>
          <w:rFonts w:ascii="Times New Roman" w:hAnsi="Times New Roman"/>
          <w:b/>
          <w:sz w:val="28"/>
          <w:szCs w:val="28"/>
        </w:rPr>
        <w:t xml:space="preserve"> 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Ахметова Амелия Ильдаровна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03.06.2011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Барченков Тимур Антонович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20.05.2011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Валиахметов Тимур Рустамович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06.06.2011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Валиева Эмилия Айратовна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24.06.2011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Галипов Румиль Ленарович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19.06.2011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Зайдуллин Динар Ильнарович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29.11.2010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Зиганшин Карим Ленарович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Кондеева Дарина Евгеньевна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08.04.2011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Маринина Александра Максимовна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24.06.2011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Марухин Тимофей Юрьевич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Мухамадиев Камиль Булатович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15.092011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Николаева Влада Викторовна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Сабирзянов Данир Ирекович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21.08.2011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Сересев Макар Александрович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06.12.2010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Федотова Василиса Александровна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09.06.2011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Фокеева Ева Сергеевна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01.01.2011</w:t>
            </w: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 w:rsidRPr="007F3EFC">
        <w:rPr>
          <w:rFonts w:ascii="Times New Roman" w:hAnsi="Times New Roman"/>
          <w:b/>
          <w:sz w:val="28"/>
          <w:szCs w:val="28"/>
        </w:rPr>
        <w:t xml:space="preserve">4 группа </w:t>
      </w:r>
      <w:r>
        <w:rPr>
          <w:rFonts w:ascii="Times New Roman" w:hAnsi="Times New Roman"/>
          <w:b/>
          <w:sz w:val="28"/>
          <w:szCs w:val="28"/>
        </w:rPr>
        <w:t>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Алексеева Валерия Михайловна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04.11.2011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Вейсалов Кенан Фак оглы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02.12.2010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Гадрахманова Ралина Дамировна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18.09.2011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Гадрахманова Сабина Дамировна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18.09.2011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Зайцев Егор Витальевич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13.08.2011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Илалтдинов Данис Альфисович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13.09.2011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Каримуллина Хана Рашидовна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03.06.2011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Кильдюшов Антон Дмитриевич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21.06.2011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Ломовцева Полина Олеговна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03.11.2010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Николаев Владислав Дмитриевич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05.02.2011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Петрова Алиса Ярославовна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Рахматуллина Риана Эмилевна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01.03.2011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Сарачев Рустам Ильдарович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21.09.2011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Сафина Айсылу Айдаровна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27.09.2011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Сахабиев Амир Ильнурович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16.08.2011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Торгашов Никита Андреевич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10.12.2010</w:t>
            </w: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Pr="007F3EFC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b/>
          <w:sz w:val="28"/>
          <w:szCs w:val="28"/>
        </w:rPr>
        <w:t xml:space="preserve"> 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Арсланова Айша Робертовна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Габдрахманова Эльнара айратовна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12.11.2010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Галиева Камалия Айдаровна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26.06.2011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Гильманова Диляра Айратовна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29.08.2011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Коротенко Камилла Артемовна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31.05.2011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Маркушин Егор Станиславович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03.08.2011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Новиков Павел Евгеньевич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20.12.2011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Осипова Елена Александровна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06.07.2011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Ризатдинов Амир Русланович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11.05.2011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Хабибуллин Булат Рамильевич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Хайбрахманов Данияр Ильнурович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21.06.2011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Хайрутдинов Булат Русланович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11.09.2011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Халиков Рамазан  Сиреньевич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08.10.2010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Халипов Тимур Маратович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17.12.2010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Черкасов Николай Иванович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Pr="007F3EFC">
        <w:rPr>
          <w:rFonts w:ascii="Times New Roman" w:hAnsi="Times New Roman"/>
          <w:b/>
          <w:sz w:val="28"/>
          <w:szCs w:val="28"/>
        </w:rPr>
        <w:t xml:space="preserve"> группа</w:t>
      </w:r>
      <w:r>
        <w:rPr>
          <w:rFonts w:ascii="Times New Roman" w:hAnsi="Times New Roman"/>
          <w:b/>
          <w:sz w:val="28"/>
          <w:szCs w:val="28"/>
        </w:rPr>
        <w:t xml:space="preserve"> 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Антонов Дмитрий Михайлович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11.05.2011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Горохов Глеб Алексеевич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06.06.2011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Зайцева Вероника Сергеевна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27.03.2011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Мартынова Вера Романовна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13.05.2011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Муртазина Марьям Марселевна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26.07.2011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Насыров Карим Динарович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13.05.2011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Полякова Арина Сергеевна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23.04.2011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Сарвартдинова Зарина Ленаровна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01.08.2011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Саубанов Ильяс Илмирович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24.07.2011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Сафина Аделина Ленаровна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02.08.2011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Сафиуллина Амина Альбертовна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27.12.2010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Сахапова Эмилия Ильсуровна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22.11.2010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Тюрин Глеб Евгеньевич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09.09.2011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Хасанов Хаким Камильевич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11.03.2012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Шарапов Айзат Маратович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18.06.2011</w:t>
            </w:r>
          </w:p>
        </w:tc>
      </w:tr>
    </w:tbl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Pr="007F3EFC">
        <w:rPr>
          <w:rFonts w:ascii="Times New Roman" w:hAnsi="Times New Roman"/>
          <w:b/>
          <w:sz w:val="28"/>
          <w:szCs w:val="28"/>
        </w:rPr>
        <w:t xml:space="preserve"> группа </w:t>
      </w:r>
      <w:r>
        <w:rPr>
          <w:rFonts w:ascii="Times New Roman" w:hAnsi="Times New Roman"/>
          <w:b/>
          <w:sz w:val="28"/>
          <w:szCs w:val="28"/>
        </w:rPr>
        <w:t>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Абусаитова Ильвина Ильсуровна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06.10.2011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Алина Маргарита Евгеньевна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01.11.2010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Анисахарова Валерия Максимовна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17.12.2010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Аполлонов Даниил Владимсирович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Галимова Софья Радмиловна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14.11.2011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Ганиев Камиль Русланович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04.11.2010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Губанова Арина Александровна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23.03.2011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Жураева Алия Эркиновна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28.08.2011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Закиров Амир Наилевич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18.04.2011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Любимов Леонид Евгеньевич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26.04.2011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Самаев Михаил Антонович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09.04.2011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Тагирова Адиля Ильнаровна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31.01.2011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Фартдинов Милан Фанисович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12.09.2011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Хабибрахманова Рания Ильнуровна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13.10.2011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Шилинский Василий Александрович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23.08.2011</w:t>
            </w: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8 </w:t>
      </w:r>
      <w:r w:rsidRPr="007F3EFC">
        <w:rPr>
          <w:rFonts w:ascii="Times New Roman" w:hAnsi="Times New Roman"/>
          <w:b/>
          <w:sz w:val="28"/>
          <w:szCs w:val="28"/>
        </w:rPr>
        <w:t>группа</w:t>
      </w:r>
      <w:r>
        <w:rPr>
          <w:rFonts w:ascii="Times New Roman" w:hAnsi="Times New Roman"/>
          <w:b/>
          <w:sz w:val="28"/>
          <w:szCs w:val="28"/>
        </w:rPr>
        <w:t xml:space="preserve"> 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 xml:space="preserve">Аксенова Валерия  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Баров Максим Николаевич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Джалилов Руслан Рамисович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06.08.2011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Иксанов Самат Дамирович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26.09.2011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Исламов Артур Русланович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Малленков Матвей Александрович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Мельникова Кира Денисовна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27.04.2011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Мигербишкин Даниил Семенович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04.02.2011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Першина Яна Антоновна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28.10.2011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Сабирзянов Данир Рустемович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07.11.2010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Саитова Камиля Ильдаровна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31.05.2011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Семенов Георгий Валерьевич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16.09.2011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Хафизов Салим Ленарович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06.01.2011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Юмагулов Камиль Дамирович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21.11.2010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Кучеров Александр Иванович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</w:t>
      </w:r>
      <w:r w:rsidRPr="007F3EFC">
        <w:rPr>
          <w:rFonts w:ascii="Times New Roman" w:hAnsi="Times New Roman"/>
          <w:b/>
          <w:sz w:val="28"/>
          <w:szCs w:val="28"/>
        </w:rPr>
        <w:t xml:space="preserve"> группа </w:t>
      </w:r>
      <w:r>
        <w:rPr>
          <w:rFonts w:ascii="Times New Roman" w:hAnsi="Times New Roman"/>
          <w:b/>
          <w:sz w:val="28"/>
          <w:szCs w:val="28"/>
        </w:rPr>
        <w:t>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Ахмерова Ангелина Радиковна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19.05.2011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Валиахметов  Рустам Эльмирович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Закариев Радмир Ильдарович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10.03.2011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Игольницын Максим Игоревич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16.02.2011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Кириллов Арсений Артурович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07.04.2011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Куликов Арсений Александрович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10.09.2011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Мистахов Адель Рамилевич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24.04.2011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Мякушев Амир Мянсурович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24.08.2011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Нуриев Наиль Камилевич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17.09.2011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Падьярова Полина  Дмитриевна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28.01.2011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Петлина Евгения  Андреевна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20.06.2011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Саматов Адель Айратович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26.07.2011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Утнюхина Алиса Владимировна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05.01.2011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Хазиахметова Леана  Руслановна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02.03.2011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Юсупов Реналь Ришатович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13.05.2011</w:t>
            </w: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</w:t>
      </w:r>
      <w:r w:rsidRPr="007F3EFC">
        <w:rPr>
          <w:rFonts w:ascii="Times New Roman" w:hAnsi="Times New Roman"/>
          <w:b/>
          <w:sz w:val="28"/>
          <w:szCs w:val="28"/>
        </w:rPr>
        <w:t xml:space="preserve"> группа </w:t>
      </w:r>
      <w:r>
        <w:rPr>
          <w:rFonts w:ascii="Times New Roman" w:hAnsi="Times New Roman"/>
          <w:b/>
          <w:sz w:val="28"/>
          <w:szCs w:val="28"/>
        </w:rPr>
        <w:t>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Бодрягин Денис Константинович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08.06.2011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Ганеева Азалия Артуровна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24.08.2011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Дохин Альберт  Маратович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24.01.2011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Дохин Роберт Маратович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24.01.2011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Зарипов Айдар Рашидович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29.01.2011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Каримов Рафаэль Ильдарович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17.03.2011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Лукашенко Полина  Кирилловна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16.02.2011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Мавлетбаев Данис Альбертович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06.07.2011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Маркелова Алина  Александровна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16.06.2011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Новичков Егор Денисович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23.02.2011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Новичкова Карина Евгеньевна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23.02.2011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Петлин Савелий Алексеевич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07.08.2011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Саттарова Амира  Айратовна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05.09.2011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Сафиуллин Амир Ильшатович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01.11.2011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Хакимов Нурислам Рустемович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14.12.2011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Щербинина Варвара Ивановна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18.03.2011</w:t>
            </w: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</w:t>
      </w:r>
      <w:r w:rsidRPr="007F3EFC">
        <w:rPr>
          <w:rFonts w:ascii="Times New Roman" w:hAnsi="Times New Roman"/>
          <w:b/>
          <w:sz w:val="28"/>
          <w:szCs w:val="28"/>
        </w:rPr>
        <w:t xml:space="preserve"> группа </w:t>
      </w:r>
      <w:r>
        <w:rPr>
          <w:rFonts w:ascii="Times New Roman" w:hAnsi="Times New Roman"/>
          <w:b/>
          <w:sz w:val="28"/>
          <w:szCs w:val="28"/>
        </w:rPr>
        <w:t>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Брусов Радомир Бурханович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17.07.2011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Валиев Карим Айратович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16.12.2010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Илюшев Андрей Александрович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16.03.2011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Леушин Никита Сергеевич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09.08.2011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Мифтахов Эмиль Радикович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06.11.2010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Незамеева Алия Ильдаровна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13.12.2010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Нестерова Рианна Владимировна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21.09.2010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Рахманова Милана Маратовна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22.01.2011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Терентьев Дмитрий Геннадьевич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29.01.2011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Усманов Карим Рустамович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25.12.2010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Хасаншина Айгуль Рифатовна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28.12.2010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Шайхутдинов Давид Рустемович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02.12.2010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Бакирова Маргарита Ренатовна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25.07.2011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Щербинина Варвара Ивановна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18.03.2011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Симанова Валерия Вячеславовна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10.07.2011</w:t>
            </w:r>
          </w:p>
        </w:tc>
      </w:tr>
    </w:tbl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D86EDE">
      <w:pPr>
        <w:rPr>
          <w:rFonts w:ascii="Times New Roman" w:hAnsi="Times New Roman"/>
          <w:b/>
          <w:sz w:val="28"/>
          <w:szCs w:val="28"/>
        </w:rPr>
      </w:pPr>
    </w:p>
    <w:p w:rsidR="00196B98" w:rsidRPr="007F3EFC" w:rsidRDefault="00196B98" w:rsidP="001C45A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</w:t>
      </w:r>
      <w:r w:rsidRPr="007F3EFC">
        <w:rPr>
          <w:rFonts w:ascii="Times New Roman" w:hAnsi="Times New Roman"/>
          <w:b/>
          <w:sz w:val="28"/>
          <w:szCs w:val="28"/>
        </w:rPr>
        <w:t xml:space="preserve"> группа </w:t>
      </w:r>
      <w:r>
        <w:rPr>
          <w:rFonts w:ascii="Times New Roman" w:hAnsi="Times New Roman"/>
          <w:b/>
          <w:sz w:val="28"/>
          <w:szCs w:val="28"/>
        </w:rPr>
        <w:t>5 лет</w:t>
      </w:r>
    </w:p>
    <w:p w:rsidR="00196B98" w:rsidRPr="007F3EFC" w:rsidRDefault="00196B98" w:rsidP="00D86EDE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32"/>
        <w:gridCol w:w="3191"/>
      </w:tblGrid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ФИО ребенка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Гильфанов Радмир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Нурисламов Ранель Маратович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Зырянов Артем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Зотов Иван Романович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Платонова София Дмитриевна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Манакова София Константиновна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Шигапова Арина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Пронько София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Гизатуллин Руслан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Кутнеев Рашит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Хуснуллин Амир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Ахметова Аделина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Петрова Зинаида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732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Малов Артем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96B98" w:rsidRPr="00773ED8" w:rsidTr="006458F9">
        <w:tc>
          <w:tcPr>
            <w:tcW w:w="648" w:type="dxa"/>
          </w:tcPr>
          <w:p w:rsidR="00196B98" w:rsidRPr="00773ED8" w:rsidRDefault="00196B98" w:rsidP="006458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732" w:type="dxa"/>
          </w:tcPr>
          <w:p w:rsidR="00196B98" w:rsidRPr="00773ED8" w:rsidRDefault="00196B98" w:rsidP="00D86EDE">
            <w:pPr>
              <w:rPr>
                <w:rFonts w:ascii="Times New Roman" w:hAnsi="Times New Roman"/>
                <w:sz w:val="28"/>
                <w:szCs w:val="28"/>
              </w:rPr>
            </w:pPr>
            <w:r w:rsidRPr="00773ED8">
              <w:rPr>
                <w:rFonts w:ascii="Times New Roman" w:hAnsi="Times New Roman"/>
                <w:sz w:val="28"/>
                <w:szCs w:val="28"/>
              </w:rPr>
              <w:t>Минеева Дарья</w:t>
            </w:r>
          </w:p>
        </w:tc>
        <w:tc>
          <w:tcPr>
            <w:tcW w:w="3191" w:type="dxa"/>
          </w:tcPr>
          <w:p w:rsidR="00196B98" w:rsidRPr="00773ED8" w:rsidRDefault="00196B98" w:rsidP="006458F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196B98" w:rsidRDefault="00196B98" w:rsidP="00D86ED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96B98" w:rsidRDefault="00196B98" w:rsidP="00D86EDE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196B98" w:rsidSect="00CB4D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534A5"/>
    <w:multiLevelType w:val="hybridMultilevel"/>
    <w:tmpl w:val="CEF2C568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C8F0818"/>
    <w:multiLevelType w:val="hybridMultilevel"/>
    <w:tmpl w:val="43F465D6"/>
    <w:lvl w:ilvl="0" w:tplc="0419000F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">
    <w:nsid w:val="58C139CB"/>
    <w:multiLevelType w:val="hybridMultilevel"/>
    <w:tmpl w:val="B0A66594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322E"/>
    <w:rsid w:val="000173FF"/>
    <w:rsid w:val="000365A3"/>
    <w:rsid w:val="00196B98"/>
    <w:rsid w:val="001C45AB"/>
    <w:rsid w:val="00260952"/>
    <w:rsid w:val="00387B17"/>
    <w:rsid w:val="004E561A"/>
    <w:rsid w:val="00503B27"/>
    <w:rsid w:val="00571BF5"/>
    <w:rsid w:val="005D4851"/>
    <w:rsid w:val="005E6E8E"/>
    <w:rsid w:val="00606610"/>
    <w:rsid w:val="006458F9"/>
    <w:rsid w:val="00681F84"/>
    <w:rsid w:val="006F33F6"/>
    <w:rsid w:val="00720215"/>
    <w:rsid w:val="00773ED8"/>
    <w:rsid w:val="007F3EFC"/>
    <w:rsid w:val="00812D53"/>
    <w:rsid w:val="0089676F"/>
    <w:rsid w:val="00930DC7"/>
    <w:rsid w:val="009B322E"/>
    <w:rsid w:val="00A726C7"/>
    <w:rsid w:val="00AC1382"/>
    <w:rsid w:val="00C87234"/>
    <w:rsid w:val="00CB4DD1"/>
    <w:rsid w:val="00D701EC"/>
    <w:rsid w:val="00D86EDE"/>
    <w:rsid w:val="00E14527"/>
    <w:rsid w:val="00F73CD2"/>
    <w:rsid w:val="00FE275B"/>
    <w:rsid w:val="00FE41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DD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81F8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rsid w:val="005D485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5E6E8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580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39</TotalTime>
  <Pages>12</Pages>
  <Words>1174</Words>
  <Characters>6696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UMA</cp:lastModifiedBy>
  <cp:revision>15</cp:revision>
  <dcterms:created xsi:type="dcterms:W3CDTF">2016-08-31T06:23:00Z</dcterms:created>
  <dcterms:modified xsi:type="dcterms:W3CDTF">2016-08-31T11:39:00Z</dcterms:modified>
</cp:coreProperties>
</file>